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28567" w14:textId="77777777" w:rsidR="003F6A3C" w:rsidRPr="0046741A" w:rsidRDefault="00D51DCE" w:rsidP="002251AD">
      <w:pPr>
        <w:ind w:left="1" w:hanging="1"/>
        <w:jc w:val="both"/>
        <w:rPr>
          <w:rFonts w:ascii="Verdana" w:eastAsia="Times New Roman" w:hAnsi="Verdana" w:cs="Times New Roman"/>
          <w:b/>
          <w:kern w:val="28"/>
          <w:sz w:val="28"/>
          <w:szCs w:val="24"/>
        </w:rPr>
      </w:pPr>
      <w:bookmarkStart w:id="0" w:name="_Toc507574030"/>
      <w:bookmarkStart w:id="1" w:name="_GoBack"/>
      <w:bookmarkEnd w:id="1"/>
      <w:r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Informationspflichten </w:t>
      </w:r>
      <w:r w:rsidR="0080270C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nach </w:t>
      </w:r>
      <w:r w:rsidR="00274A42">
        <w:rPr>
          <w:rFonts w:ascii="Verdana" w:eastAsia="Times New Roman" w:hAnsi="Verdana" w:cs="Times New Roman"/>
          <w:b/>
          <w:kern w:val="28"/>
          <w:sz w:val="28"/>
          <w:szCs w:val="24"/>
        </w:rPr>
        <w:t>Art</w:t>
      </w:r>
      <w:r w:rsidR="00AD421B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.</w:t>
      </w:r>
      <w:r w:rsidR="00274A42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 </w:t>
      </w:r>
      <w:r w:rsidR="0080270C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14 </w:t>
      </w:r>
      <w:r w:rsidR="008343FF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der europäischen D</w:t>
      </w:r>
      <w:r w:rsidR="008343FF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a</w:t>
      </w:r>
      <w:r w:rsidR="008343FF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tenschutz-Grundverordnung </w:t>
      </w:r>
      <w:r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bei einer E</w:t>
      </w:r>
      <w:r w:rsidR="0080270C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r</w:t>
      </w:r>
      <w:r w:rsidR="00F022BA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he</w:t>
      </w:r>
      <w:r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bung</w:t>
      </w:r>
      <w:r w:rsidR="00A361DA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 von </w:t>
      </w:r>
      <w:r w:rsidR="00323D01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pe</w:t>
      </w:r>
      <w:r w:rsidR="00323D01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r</w:t>
      </w:r>
      <w:r w:rsidR="00323D01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sonenbezogenen </w:t>
      </w:r>
      <w:r w:rsidR="00A361DA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Daten</w:t>
      </w:r>
      <w:bookmarkEnd w:id="0"/>
    </w:p>
    <w:p w14:paraId="42D495C3" w14:textId="77777777" w:rsidR="002251AD" w:rsidRPr="0046741A" w:rsidRDefault="002251AD" w:rsidP="002251AD">
      <w:pPr>
        <w:ind w:left="1" w:hanging="1"/>
        <w:jc w:val="both"/>
        <w:rPr>
          <w:rFonts w:ascii="Verdana" w:eastAsia="Times New Roman" w:hAnsi="Verdana" w:cs="Times New Roman"/>
          <w:b/>
          <w:kern w:val="28"/>
          <w:sz w:val="24"/>
          <w:szCs w:val="24"/>
        </w:rPr>
      </w:pPr>
    </w:p>
    <w:p w14:paraId="70822F68" w14:textId="77777777" w:rsidR="002251AD" w:rsidRPr="0046741A" w:rsidRDefault="002251AD" w:rsidP="002251AD">
      <w:pPr>
        <w:jc w:val="both"/>
        <w:rPr>
          <w:rFonts w:ascii="Verdana" w:eastAsia="Times New Roman" w:hAnsi="Verdana" w:cs="Times New Roman"/>
          <w:b/>
          <w:kern w:val="28"/>
        </w:rPr>
      </w:pPr>
      <w:r w:rsidRPr="0046741A">
        <w:rPr>
          <w:rFonts w:ascii="Verdana" w:eastAsia="Times New Roman" w:hAnsi="Verdana" w:cs="Times New Roman"/>
          <w:b/>
          <w:kern w:val="28"/>
        </w:rPr>
        <w:t>Daten</w:t>
      </w:r>
      <w:r w:rsidR="00184B8D">
        <w:rPr>
          <w:rFonts w:ascii="Verdana" w:eastAsia="Times New Roman" w:hAnsi="Verdana" w:cs="Times New Roman"/>
          <w:b/>
          <w:kern w:val="28"/>
        </w:rPr>
        <w:t>erhebung im Zusammenhang mit der Bearbeitung von Wohngeld-Widersprüchen</w:t>
      </w:r>
      <w:r w:rsidRPr="0046741A">
        <w:rPr>
          <w:rFonts w:ascii="Verdana" w:eastAsia="Times New Roman" w:hAnsi="Verdana" w:cs="Times New Roman"/>
          <w:b/>
          <w:kern w:val="28"/>
        </w:rPr>
        <w:t xml:space="preserve"> </w:t>
      </w:r>
    </w:p>
    <w:p w14:paraId="4D619341" w14:textId="77777777" w:rsidR="002251AD" w:rsidRPr="0046741A" w:rsidRDefault="002251AD" w:rsidP="002251AD">
      <w:pPr>
        <w:ind w:left="1" w:hanging="1"/>
        <w:jc w:val="both"/>
        <w:rPr>
          <w:rFonts w:ascii="Verdana" w:eastAsia="Times New Roman" w:hAnsi="Verdana" w:cs="Times New Roman"/>
          <w:b/>
          <w:kern w:val="28"/>
          <w:sz w:val="24"/>
          <w:szCs w:val="24"/>
        </w:rPr>
      </w:pPr>
    </w:p>
    <w:p w14:paraId="335B02CD" w14:textId="77777777" w:rsidR="00E76E1E" w:rsidRPr="0046741A" w:rsidRDefault="00274A42" w:rsidP="00EA5F60">
      <w:pPr>
        <w:jc w:val="both"/>
        <w:rPr>
          <w:rFonts w:ascii="Verdana" w:eastAsia="Droid Sans Fallback" w:hAnsi="Verdana" w:cs="FreeSans"/>
          <w:bCs/>
          <w:lang w:eastAsia="zh-CN" w:bidi="hi-IN"/>
        </w:rPr>
      </w:pPr>
      <w:r>
        <w:rPr>
          <w:rFonts w:ascii="Verdana" w:eastAsia="Droid Sans Fallback" w:hAnsi="Verdana" w:cs="FreeSans"/>
          <w:bCs/>
          <w:lang w:eastAsia="zh-CN" w:bidi="hi-IN"/>
        </w:rPr>
        <w:t>Seit</w:t>
      </w:r>
      <w:r w:rsidR="00EA5F60" w:rsidRPr="0046741A">
        <w:rPr>
          <w:rFonts w:ascii="Verdana" w:eastAsia="Droid Sans Fallback" w:hAnsi="Verdana" w:cs="FreeSans"/>
          <w:bCs/>
          <w:lang w:eastAsia="zh-CN" w:bidi="hi-IN"/>
        </w:rPr>
        <w:t xml:space="preserve"> dem 25.05.2018 gilt mit der europäischen Datenschutz-Grundverordnung (EU-DSGVO) ein neuer Rechtsrahmen für den Datenschutz in Deutschland und in der Europäischen Union. Sowohl die neue EU-DSGVO als auch entsprechende nationale Regelungen enthalten Vorschriften zur Datenverarbeitung und zu Rec</w:t>
      </w:r>
      <w:r w:rsidR="00EA5F60" w:rsidRPr="0046741A">
        <w:rPr>
          <w:rFonts w:ascii="Verdana" w:eastAsia="Droid Sans Fallback" w:hAnsi="Verdana" w:cs="FreeSans"/>
          <w:bCs/>
          <w:lang w:eastAsia="zh-CN" w:bidi="hi-IN"/>
        </w:rPr>
        <w:t>h</w:t>
      </w:r>
      <w:r w:rsidR="00EA5F60" w:rsidRPr="0046741A">
        <w:rPr>
          <w:rFonts w:ascii="Verdana" w:eastAsia="Droid Sans Fallback" w:hAnsi="Verdana" w:cs="FreeSans"/>
          <w:bCs/>
          <w:lang w:eastAsia="zh-CN" w:bidi="hi-IN"/>
        </w:rPr>
        <w:t>ten von betroffenen Bürgerinnen und Bürger. Daher werden Sie auf Folgendes hingewiesen</w:t>
      </w:r>
      <w:r w:rsidR="00B733F5" w:rsidRPr="0046741A">
        <w:rPr>
          <w:rFonts w:ascii="Verdana" w:eastAsia="Droid Sans Fallback" w:hAnsi="Verdana" w:cs="FreeSans"/>
          <w:bCs/>
          <w:lang w:eastAsia="zh-CN" w:bidi="hi-IN"/>
        </w:rPr>
        <w:t>:</w:t>
      </w:r>
    </w:p>
    <w:p w14:paraId="45873250" w14:textId="77777777" w:rsidR="00EA5F60" w:rsidRPr="008976D2" w:rsidRDefault="00EA5F60" w:rsidP="00EA5F60">
      <w:pPr>
        <w:rPr>
          <w:rFonts w:ascii="Verdana" w:eastAsia="Times New Roman" w:hAnsi="Verdana" w:cs="Times New Roman"/>
          <w:b/>
          <w:kern w:val="28"/>
          <w:sz w:val="24"/>
        </w:rPr>
      </w:pPr>
    </w:p>
    <w:p w14:paraId="6EA1F79C" w14:textId="77777777" w:rsidR="003B3F3B" w:rsidRPr="0046741A" w:rsidRDefault="00B05B69" w:rsidP="001D6D36">
      <w:pPr>
        <w:spacing w:before="40"/>
        <w:ind w:left="1134" w:hanging="1134"/>
        <w:rPr>
          <w:rFonts w:ascii="Verdana" w:eastAsia="Times New Roman" w:hAnsi="Verdana" w:cs="Times New Roman"/>
          <w:b/>
          <w:kern w:val="28"/>
        </w:rPr>
      </w:pPr>
      <w:r w:rsidRPr="0046741A">
        <w:rPr>
          <w:rFonts w:ascii="Verdana" w:eastAsia="Times New Roman" w:hAnsi="Verdana" w:cs="Times New Roman"/>
          <w:b/>
          <w:kern w:val="28"/>
        </w:rPr>
        <w:t>Zweck</w:t>
      </w:r>
      <w:r w:rsidR="003B3F3B" w:rsidRPr="0046741A">
        <w:rPr>
          <w:rFonts w:ascii="Verdana" w:eastAsia="Times New Roman" w:hAnsi="Verdana" w:cs="Times New Roman"/>
          <w:b/>
          <w:kern w:val="28"/>
        </w:rPr>
        <w:t xml:space="preserve"> und Rechtsgrundlagen der Verarbeitung</w:t>
      </w:r>
      <w:r w:rsidR="00257CEF" w:rsidRPr="0046741A">
        <w:rPr>
          <w:rFonts w:ascii="Verdana" w:eastAsia="Times New Roman" w:hAnsi="Verdana" w:cs="Times New Roman"/>
          <w:b/>
          <w:kern w:val="28"/>
        </w:rPr>
        <w:t>, Dauer der Speicherung</w:t>
      </w:r>
    </w:p>
    <w:p w14:paraId="56A4FFA0" w14:textId="77777777" w:rsidR="00184B8D" w:rsidRPr="00184B8D" w:rsidRDefault="00184B8D" w:rsidP="00184B8D">
      <w:pPr>
        <w:jc w:val="both"/>
        <w:rPr>
          <w:rFonts w:ascii="Verdana" w:eastAsia="Droid Sans Fallback" w:hAnsi="Verdana" w:cs="FreeSans"/>
          <w:color w:val="00000A"/>
          <w:sz w:val="6"/>
          <w:szCs w:val="20"/>
          <w:lang w:eastAsia="zh-CN" w:bidi="hi-IN"/>
        </w:rPr>
      </w:pPr>
    </w:p>
    <w:p w14:paraId="12EF82F5" w14:textId="77777777" w:rsidR="00184B8D" w:rsidRPr="009A5811" w:rsidRDefault="00184B8D" w:rsidP="00184B8D">
      <w:pPr>
        <w:jc w:val="both"/>
        <w:rPr>
          <w:rFonts w:ascii="Verdana" w:eastAsia="Droid Sans Fallback" w:hAnsi="Verdana" w:cs="FreeSans"/>
          <w:color w:val="00000A"/>
          <w:szCs w:val="20"/>
          <w:lang w:eastAsia="zh-CN" w:bidi="hi-IN"/>
        </w:rPr>
      </w:pPr>
      <w:r w:rsidRPr="009A5811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Die Kreisverwaltung des Rhein-Sieg-Kreises ist </w:t>
      </w:r>
      <w:r w:rsidR="009A5811" w:rsidRPr="009A5811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die </w:t>
      </w:r>
      <w:r w:rsidRPr="009A5811">
        <w:rPr>
          <w:rFonts w:ascii="Verdana" w:eastAsia="Droid Sans Fallback" w:hAnsi="Verdana" w:cs="FreeSans"/>
          <w:color w:val="00000A"/>
          <w:szCs w:val="20"/>
          <w:lang w:eastAsia="zh-CN" w:bidi="hi-IN"/>
        </w:rPr>
        <w:t>zuständige Widerspruchsb</w:t>
      </w:r>
      <w:r w:rsidRPr="009A5811">
        <w:rPr>
          <w:rFonts w:ascii="Verdana" w:eastAsia="Droid Sans Fallback" w:hAnsi="Verdana" w:cs="FreeSans"/>
          <w:color w:val="00000A"/>
          <w:szCs w:val="20"/>
          <w:lang w:eastAsia="zh-CN" w:bidi="hi-IN"/>
        </w:rPr>
        <w:t>e</w:t>
      </w:r>
      <w:r w:rsidRPr="009A5811">
        <w:rPr>
          <w:rFonts w:ascii="Verdana" w:eastAsia="Droid Sans Fallback" w:hAnsi="Verdana" w:cs="FreeSans"/>
          <w:color w:val="00000A"/>
          <w:szCs w:val="20"/>
          <w:lang w:eastAsia="zh-CN" w:bidi="hi-IN"/>
        </w:rPr>
        <w:t>hörde für den Bereich Wohngeld.</w:t>
      </w:r>
      <w:r w:rsidR="009A5811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 </w:t>
      </w:r>
      <w:r w:rsidR="003541F9">
        <w:rPr>
          <w:rFonts w:ascii="Verdana" w:eastAsia="Droid Sans Fallback" w:hAnsi="Verdana" w:cs="FreeSans"/>
          <w:color w:val="00000A"/>
          <w:szCs w:val="20"/>
          <w:lang w:eastAsia="zh-CN" w:bidi="hi-IN"/>
        </w:rPr>
        <w:t>Zur Entscheidung über Ihren Widerspruch g</w:t>
      </w:r>
      <w:r w:rsidR="003541F9">
        <w:rPr>
          <w:rFonts w:ascii="Verdana" w:eastAsia="Droid Sans Fallback" w:hAnsi="Verdana" w:cs="FreeSans"/>
          <w:color w:val="00000A"/>
          <w:szCs w:val="20"/>
          <w:lang w:eastAsia="zh-CN" w:bidi="hi-IN"/>
        </w:rPr>
        <w:t>e</w:t>
      </w:r>
      <w:r w:rsidR="003541F9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gen Ihren Wohngeldbescheid wurden personenbezogene Daten </w:t>
      </w:r>
      <w:r w:rsid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>von der zuständ</w:t>
      </w:r>
      <w:r w:rsid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>i</w:t>
      </w:r>
      <w:r w:rsid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>gen Wohngeldstelle an die Kreisverwaltung übermittelt.</w:t>
      </w:r>
    </w:p>
    <w:p w14:paraId="097F9EB7" w14:textId="77777777" w:rsidR="00783684" w:rsidRPr="003843C8" w:rsidRDefault="00432069" w:rsidP="003843C8">
      <w:pPr>
        <w:jc w:val="both"/>
        <w:rPr>
          <w:rFonts w:ascii="Verdana" w:eastAsia="Droid Sans Fallback" w:hAnsi="Verdana" w:cs="FreeSans"/>
          <w:color w:val="00000A"/>
          <w:szCs w:val="20"/>
          <w:lang w:eastAsia="zh-CN" w:bidi="hi-IN"/>
        </w:rPr>
      </w:pPr>
      <w:r>
        <w:rPr>
          <w:rFonts w:ascii="Verdana" w:eastAsia="Droid Sans Fallback" w:hAnsi="Verdana" w:cs="FreeSans"/>
          <w:color w:val="00000A"/>
          <w:szCs w:val="20"/>
          <w:lang w:eastAsia="zh-CN" w:bidi="hi-IN"/>
        </w:rPr>
        <w:t>Es handelt sich hierbei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 um</w:t>
      </w:r>
      <w:r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 Informationen zu Ihren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 Personalien, </w:t>
      </w:r>
      <w:r w:rsidR="00AF2014">
        <w:rPr>
          <w:rFonts w:ascii="Verdana" w:eastAsia="Droid Sans Fallback" w:hAnsi="Verdana" w:cs="FreeSans"/>
          <w:color w:val="00000A"/>
          <w:szCs w:val="20"/>
          <w:lang w:eastAsia="zh-CN" w:bidi="hi-IN"/>
        </w:rPr>
        <w:t>E-Mail-A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dresse, </w:t>
      </w:r>
      <w:r w:rsidR="00AF2014">
        <w:rPr>
          <w:rFonts w:ascii="Verdana" w:eastAsia="Droid Sans Fallback" w:hAnsi="Verdana" w:cs="FreeSans"/>
          <w:color w:val="00000A"/>
          <w:szCs w:val="20"/>
          <w:lang w:eastAsia="zh-CN" w:bidi="hi-IN"/>
        </w:rPr>
        <w:t>Einkommens- und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 Vermögensverhältnisse</w:t>
      </w:r>
      <w:r w:rsidR="00C8474F">
        <w:rPr>
          <w:rFonts w:ascii="Verdana" w:eastAsia="Droid Sans Fallback" w:hAnsi="Verdana" w:cs="FreeSans"/>
          <w:color w:val="00000A"/>
          <w:szCs w:val="20"/>
          <w:lang w:eastAsia="zh-CN" w:bidi="hi-IN"/>
        </w:rPr>
        <w:t>n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>, Bescheide über Able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>h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>nung/Bewilligung von Grundsicherung oder sonstiger öffentlicher anrechenbarer Leistungen, Rentenbezug, Hilfe zum Lebensunterhalt</w:t>
      </w:r>
      <w:r w:rsidR="00C8474F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 und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 Angaben zur Anzahl der Haushaltsangehörigen </w:t>
      </w:r>
      <w:r w:rsidR="00C8474F">
        <w:rPr>
          <w:rFonts w:ascii="Verdana" w:eastAsia="Droid Sans Fallback" w:hAnsi="Verdana" w:cs="FreeSans"/>
          <w:color w:val="00000A"/>
          <w:szCs w:val="20"/>
          <w:lang w:eastAsia="zh-CN" w:bidi="hi-IN"/>
        </w:rPr>
        <w:t>bzw.</w:t>
      </w:r>
      <w:r w:rsidR="003843C8" w:rsidRPr="003843C8">
        <w:rPr>
          <w:rFonts w:ascii="Verdana" w:eastAsia="Droid Sans Fallback" w:hAnsi="Verdana" w:cs="FreeSans"/>
          <w:color w:val="00000A"/>
          <w:szCs w:val="20"/>
          <w:lang w:eastAsia="zh-CN" w:bidi="hi-IN"/>
        </w:rPr>
        <w:t xml:space="preserve"> deren Einkommensverhältnisse.</w:t>
      </w:r>
    </w:p>
    <w:p w14:paraId="7FF87E4F" w14:textId="77777777" w:rsidR="00783684" w:rsidRPr="008976D2" w:rsidRDefault="00783684" w:rsidP="003051E3">
      <w:pPr>
        <w:pStyle w:val="Tabellentext"/>
        <w:jc w:val="both"/>
        <w:rPr>
          <w:rFonts w:ascii="Verdana" w:hAnsi="Verdana"/>
          <w:sz w:val="16"/>
          <w:szCs w:val="22"/>
        </w:rPr>
      </w:pPr>
    </w:p>
    <w:p w14:paraId="7B12A6DD" w14:textId="4138B66D" w:rsidR="00B8203D" w:rsidRDefault="00CA2E0F" w:rsidP="003051E3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Ihre Daten werden auf Grundlage von Art. 6 Abs. 1 lit</w:t>
      </w:r>
      <w:r w:rsidRPr="00F41E00">
        <w:rPr>
          <w:rFonts w:ascii="Verdana" w:hAnsi="Verdana"/>
          <w:sz w:val="22"/>
          <w:szCs w:val="22"/>
        </w:rPr>
        <w:t xml:space="preserve">. c </w:t>
      </w:r>
      <w:r w:rsidR="00C66BDC" w:rsidRPr="00F41E00">
        <w:rPr>
          <w:rFonts w:ascii="Verdana" w:hAnsi="Verdana"/>
          <w:sz w:val="22"/>
          <w:szCs w:val="22"/>
        </w:rPr>
        <w:t xml:space="preserve">und e </w:t>
      </w:r>
      <w:r w:rsidRPr="00F41E00">
        <w:rPr>
          <w:rFonts w:ascii="Verdana" w:hAnsi="Verdana"/>
          <w:sz w:val="22"/>
          <w:szCs w:val="22"/>
        </w:rPr>
        <w:t>DSGVO</w:t>
      </w:r>
      <w:r w:rsidR="00C66BDC" w:rsidRPr="00F41E00">
        <w:rPr>
          <w:rFonts w:ascii="Verdana" w:hAnsi="Verdana"/>
          <w:sz w:val="22"/>
          <w:szCs w:val="22"/>
        </w:rPr>
        <w:t xml:space="preserve"> </w:t>
      </w:r>
      <w:r w:rsidR="004E5BFF" w:rsidRPr="004E5BFF">
        <w:rPr>
          <w:rFonts w:ascii="Verdana" w:hAnsi="Verdana"/>
          <w:sz w:val="22"/>
          <w:szCs w:val="22"/>
        </w:rPr>
        <w:t>und § 110 Justizgesetz NRW für die Entscheidung über Ihren Widerspruch verarbeitet.</w:t>
      </w:r>
    </w:p>
    <w:p w14:paraId="15986A64" w14:textId="77777777" w:rsidR="004B3379" w:rsidRPr="008976D2" w:rsidRDefault="004B3379" w:rsidP="003051E3">
      <w:pPr>
        <w:pStyle w:val="Tabellentext"/>
        <w:jc w:val="both"/>
        <w:rPr>
          <w:rFonts w:ascii="Verdana" w:hAnsi="Verdana"/>
          <w:sz w:val="16"/>
          <w:szCs w:val="22"/>
        </w:rPr>
      </w:pPr>
    </w:p>
    <w:p w14:paraId="252C4EF4" w14:textId="52424D87" w:rsidR="00584538" w:rsidRPr="0046741A" w:rsidRDefault="00584538" w:rsidP="00584538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 w:cs="Arial"/>
          <w:sz w:val="22"/>
          <w:szCs w:val="22"/>
        </w:rPr>
        <w:t>Darüber hinaus werden Daten an Dritte außerhalb der Kreisverwaltung nur we</w:t>
      </w:r>
      <w:r w:rsidRPr="0046741A">
        <w:rPr>
          <w:rFonts w:ascii="Verdana" w:hAnsi="Verdana" w:cs="Arial"/>
          <w:sz w:val="22"/>
          <w:szCs w:val="22"/>
        </w:rPr>
        <w:t>i</w:t>
      </w:r>
      <w:r w:rsidRPr="0046741A">
        <w:rPr>
          <w:rFonts w:ascii="Verdana" w:hAnsi="Verdana" w:cs="Arial"/>
          <w:sz w:val="22"/>
          <w:szCs w:val="22"/>
        </w:rPr>
        <w:t>tergeleitet, soweit die Kreisverwaltung gesetzlich oder durch richterliche bzw. staatsanwaltschaftliche Anordnung dazu verpflichtet ist oder</w:t>
      </w:r>
      <w:r w:rsidR="00A76909" w:rsidRPr="0046741A">
        <w:rPr>
          <w:rFonts w:ascii="Verdana" w:hAnsi="Verdana" w:cs="Arial"/>
          <w:sz w:val="22"/>
          <w:szCs w:val="22"/>
        </w:rPr>
        <w:t xml:space="preserve"> eine Einwilligung</w:t>
      </w:r>
      <w:r w:rsidR="00A76909" w:rsidRPr="0046741A">
        <w:rPr>
          <w:rFonts w:ascii="Verdana" w:hAnsi="Verdana" w:cs="Arial"/>
          <w:sz w:val="22"/>
          <w:szCs w:val="22"/>
        </w:rPr>
        <w:t>s</w:t>
      </w:r>
      <w:r w:rsidR="00A76909" w:rsidRPr="0046741A">
        <w:rPr>
          <w:rFonts w:ascii="Verdana" w:hAnsi="Verdana" w:cs="Arial"/>
          <w:sz w:val="22"/>
          <w:szCs w:val="22"/>
        </w:rPr>
        <w:t>erklärung Ihrerseits vorliegt.</w:t>
      </w:r>
      <w:r w:rsidR="00445360">
        <w:rPr>
          <w:rFonts w:ascii="Verdana" w:hAnsi="Verdana" w:cs="Arial"/>
          <w:sz w:val="22"/>
          <w:szCs w:val="22"/>
        </w:rPr>
        <w:t xml:space="preserve"> </w:t>
      </w:r>
    </w:p>
    <w:p w14:paraId="2FDDA642" w14:textId="77777777" w:rsidR="00F80462" w:rsidRPr="008976D2" w:rsidRDefault="00F80462" w:rsidP="003051E3">
      <w:pPr>
        <w:pStyle w:val="Tabellentext"/>
        <w:jc w:val="both"/>
        <w:rPr>
          <w:rFonts w:ascii="Verdana" w:hAnsi="Verdana"/>
          <w:sz w:val="16"/>
          <w:szCs w:val="22"/>
        </w:rPr>
      </w:pPr>
    </w:p>
    <w:p w14:paraId="653FED9E" w14:textId="77777777" w:rsidR="00D64E6E" w:rsidRPr="00737084" w:rsidRDefault="00B8203D" w:rsidP="003051E3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Ihre Daten werden nach der</w:t>
      </w:r>
      <w:r w:rsidR="00584538" w:rsidRPr="0046741A">
        <w:rPr>
          <w:rFonts w:ascii="Verdana" w:hAnsi="Verdana"/>
          <w:sz w:val="22"/>
          <w:szCs w:val="22"/>
        </w:rPr>
        <w:t xml:space="preserve"> Erhebung beim </w:t>
      </w:r>
      <w:r w:rsidR="00737084" w:rsidRPr="00737084">
        <w:rPr>
          <w:rFonts w:ascii="Verdana" w:hAnsi="Verdana"/>
          <w:sz w:val="22"/>
          <w:szCs w:val="22"/>
        </w:rPr>
        <w:t>Fachbereich Beteiligungen, Liege</w:t>
      </w:r>
      <w:r w:rsidR="00737084" w:rsidRPr="00737084">
        <w:rPr>
          <w:rFonts w:ascii="Verdana" w:hAnsi="Verdana"/>
          <w:sz w:val="22"/>
          <w:szCs w:val="22"/>
        </w:rPr>
        <w:t>n</w:t>
      </w:r>
      <w:r w:rsidR="00737084" w:rsidRPr="00737084">
        <w:rPr>
          <w:rFonts w:ascii="Verdana" w:hAnsi="Verdana"/>
          <w:sz w:val="22"/>
          <w:szCs w:val="22"/>
        </w:rPr>
        <w:t>schaften, Steuern, Wohnungsbauförderung des Rhein-Sieg-Kreises</w:t>
      </w:r>
      <w:r w:rsidR="00737084">
        <w:rPr>
          <w:rFonts w:ascii="Verdana" w:hAnsi="Verdana"/>
          <w:sz w:val="20"/>
          <w:szCs w:val="22"/>
        </w:rPr>
        <w:t xml:space="preserve"> </w:t>
      </w:r>
      <w:r w:rsidR="00FD0ACD" w:rsidRPr="0046741A">
        <w:rPr>
          <w:rFonts w:ascii="Verdana" w:hAnsi="Verdana"/>
          <w:sz w:val="22"/>
          <w:szCs w:val="22"/>
        </w:rPr>
        <w:t>solange g</w:t>
      </w:r>
      <w:r w:rsidR="00FD0ACD" w:rsidRPr="0046741A">
        <w:rPr>
          <w:rFonts w:ascii="Verdana" w:hAnsi="Verdana"/>
          <w:sz w:val="22"/>
          <w:szCs w:val="22"/>
        </w:rPr>
        <w:t>e</w:t>
      </w:r>
      <w:r w:rsidR="00FD0ACD" w:rsidRPr="0046741A">
        <w:rPr>
          <w:rFonts w:ascii="Verdana" w:hAnsi="Verdana"/>
          <w:sz w:val="22"/>
          <w:szCs w:val="22"/>
        </w:rPr>
        <w:t xml:space="preserve">speichert, bis </w:t>
      </w:r>
      <w:r w:rsidR="00584538" w:rsidRPr="0046741A">
        <w:rPr>
          <w:rFonts w:ascii="Verdana" w:hAnsi="Verdana"/>
          <w:sz w:val="22"/>
          <w:szCs w:val="22"/>
        </w:rPr>
        <w:t xml:space="preserve">dies für die Aufgabenerledigung bei der </w:t>
      </w:r>
      <w:r w:rsidR="005375A5">
        <w:rPr>
          <w:rFonts w:ascii="Verdana" w:hAnsi="Verdana"/>
          <w:sz w:val="22"/>
          <w:szCs w:val="22"/>
        </w:rPr>
        <w:t>Kreisverwaltung erforde</w:t>
      </w:r>
      <w:r w:rsidR="005375A5">
        <w:rPr>
          <w:rFonts w:ascii="Verdana" w:hAnsi="Verdana"/>
          <w:sz w:val="22"/>
          <w:szCs w:val="22"/>
        </w:rPr>
        <w:t>r</w:t>
      </w:r>
      <w:r w:rsidR="005375A5">
        <w:rPr>
          <w:rFonts w:ascii="Verdana" w:hAnsi="Verdana"/>
          <w:sz w:val="22"/>
          <w:szCs w:val="22"/>
        </w:rPr>
        <w:t xml:space="preserve">lich </w:t>
      </w:r>
      <w:r w:rsidR="00686998" w:rsidRPr="00737084">
        <w:rPr>
          <w:rFonts w:ascii="Verdana" w:hAnsi="Verdana"/>
          <w:sz w:val="22"/>
          <w:szCs w:val="22"/>
        </w:rPr>
        <w:t>bzw. gesetzlich vorgeschrieben ist</w:t>
      </w:r>
      <w:r w:rsidR="00584538" w:rsidRPr="00737084">
        <w:rPr>
          <w:rFonts w:ascii="Verdana" w:hAnsi="Verdana"/>
          <w:sz w:val="22"/>
          <w:szCs w:val="22"/>
        </w:rPr>
        <w:t>.</w:t>
      </w:r>
    </w:p>
    <w:p w14:paraId="608BB6B7" w14:textId="77777777" w:rsidR="00FA19AD" w:rsidRPr="0046741A" w:rsidRDefault="00BC5768" w:rsidP="003051E3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Im Rahmen des Archivgesetzes werden dies</w:t>
      </w:r>
      <w:r w:rsidR="00574D7E" w:rsidRPr="0046741A">
        <w:rPr>
          <w:rFonts w:ascii="Verdana" w:hAnsi="Verdana"/>
          <w:sz w:val="22"/>
          <w:szCs w:val="22"/>
        </w:rPr>
        <w:t>e</w:t>
      </w:r>
      <w:r w:rsidRPr="0046741A">
        <w:rPr>
          <w:rFonts w:ascii="Verdana" w:hAnsi="Verdana"/>
          <w:sz w:val="22"/>
          <w:szCs w:val="22"/>
        </w:rPr>
        <w:t xml:space="preserve"> Unterlagen dem Archiv zur Lan</w:t>
      </w:r>
      <w:r w:rsidRPr="0046741A">
        <w:rPr>
          <w:rFonts w:ascii="Verdana" w:hAnsi="Verdana"/>
          <w:sz w:val="22"/>
          <w:szCs w:val="22"/>
        </w:rPr>
        <w:t>g</w:t>
      </w:r>
      <w:r w:rsidRPr="0046741A">
        <w:rPr>
          <w:rFonts w:ascii="Verdana" w:hAnsi="Verdana"/>
          <w:sz w:val="22"/>
          <w:szCs w:val="22"/>
        </w:rPr>
        <w:t>zeitarchivierung angeboten</w:t>
      </w:r>
      <w:r w:rsidR="00574D7E" w:rsidRPr="0046741A">
        <w:rPr>
          <w:rFonts w:ascii="Verdana" w:hAnsi="Verdana"/>
          <w:sz w:val="22"/>
          <w:szCs w:val="22"/>
        </w:rPr>
        <w:t>. Lehnt das Archiv die Langzeitarchivierung ab, we</w:t>
      </w:r>
      <w:r w:rsidR="00574D7E" w:rsidRPr="0046741A">
        <w:rPr>
          <w:rFonts w:ascii="Verdana" w:hAnsi="Verdana"/>
          <w:sz w:val="22"/>
          <w:szCs w:val="22"/>
        </w:rPr>
        <w:t>r</w:t>
      </w:r>
      <w:r w:rsidR="00574D7E" w:rsidRPr="0046741A">
        <w:rPr>
          <w:rFonts w:ascii="Verdana" w:hAnsi="Verdana"/>
          <w:sz w:val="22"/>
          <w:szCs w:val="22"/>
        </w:rPr>
        <w:t xml:space="preserve">den </w:t>
      </w:r>
      <w:r w:rsidR="007D2CB0" w:rsidRPr="0046741A">
        <w:rPr>
          <w:rFonts w:ascii="Verdana" w:hAnsi="Verdana"/>
          <w:sz w:val="22"/>
          <w:szCs w:val="22"/>
        </w:rPr>
        <w:t xml:space="preserve">die Akten </w:t>
      </w:r>
      <w:r w:rsidR="00574D7E" w:rsidRPr="0046741A">
        <w:rPr>
          <w:rFonts w:ascii="Verdana" w:hAnsi="Verdana"/>
          <w:sz w:val="22"/>
          <w:szCs w:val="22"/>
        </w:rPr>
        <w:t>vernichtet</w:t>
      </w:r>
      <w:r w:rsidR="007D2CB0" w:rsidRPr="0046741A">
        <w:rPr>
          <w:rFonts w:ascii="Verdana" w:hAnsi="Verdana"/>
          <w:sz w:val="22"/>
          <w:szCs w:val="22"/>
        </w:rPr>
        <w:t xml:space="preserve"> bzw. die Daten gelöscht</w:t>
      </w:r>
      <w:r w:rsidR="00574D7E" w:rsidRPr="0046741A">
        <w:rPr>
          <w:rFonts w:ascii="Verdana" w:hAnsi="Verdana"/>
          <w:sz w:val="22"/>
          <w:szCs w:val="22"/>
        </w:rPr>
        <w:t>.</w:t>
      </w:r>
    </w:p>
    <w:p w14:paraId="6AED6F08" w14:textId="77777777" w:rsidR="00113954" w:rsidRPr="008976D2" w:rsidRDefault="00113954" w:rsidP="00FA19AD">
      <w:pPr>
        <w:pStyle w:val="Tabellentext"/>
        <w:jc w:val="both"/>
        <w:rPr>
          <w:rFonts w:ascii="Verdana" w:hAnsi="Verdana"/>
          <w:b/>
          <w:sz w:val="24"/>
          <w:szCs w:val="22"/>
        </w:rPr>
      </w:pPr>
    </w:p>
    <w:p w14:paraId="31C97CF8" w14:textId="77777777" w:rsidR="00FA19AD" w:rsidRPr="0046741A" w:rsidRDefault="00FA19AD" w:rsidP="00FA19AD">
      <w:pPr>
        <w:pStyle w:val="Tabellentext"/>
        <w:jc w:val="both"/>
        <w:rPr>
          <w:rFonts w:ascii="Verdana" w:hAnsi="Verdana"/>
          <w:b/>
          <w:sz w:val="22"/>
          <w:szCs w:val="22"/>
        </w:rPr>
      </w:pPr>
      <w:r w:rsidRPr="0046741A">
        <w:rPr>
          <w:rFonts w:ascii="Verdana" w:hAnsi="Verdana"/>
          <w:b/>
          <w:sz w:val="22"/>
          <w:szCs w:val="22"/>
        </w:rPr>
        <w:t>Kontaktdaten des Verantwortlichen</w:t>
      </w:r>
    </w:p>
    <w:p w14:paraId="19CC01B3" w14:textId="77777777" w:rsidR="00FA19AD" w:rsidRPr="0046741A" w:rsidRDefault="00FA19AD" w:rsidP="00FA19AD">
      <w:pPr>
        <w:pStyle w:val="Tabellentext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Rhein-Sieg-Kreis</w:t>
      </w:r>
    </w:p>
    <w:p w14:paraId="4269EE11" w14:textId="77777777" w:rsidR="00FA19AD" w:rsidRPr="0046741A" w:rsidRDefault="00FA19AD" w:rsidP="00FA19AD">
      <w:pPr>
        <w:pStyle w:val="Tabellentext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Der Landrat</w:t>
      </w:r>
    </w:p>
    <w:p w14:paraId="74DEEB4C" w14:textId="7386FE62" w:rsidR="00FA19AD" w:rsidRPr="0046741A" w:rsidRDefault="00FA19AD" w:rsidP="00FA19AD">
      <w:pPr>
        <w:pStyle w:val="Tabellentext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A</w:t>
      </w:r>
      <w:r w:rsidR="00E84960">
        <w:rPr>
          <w:rFonts w:ascii="Verdana" w:hAnsi="Verdana"/>
          <w:sz w:val="22"/>
          <w:szCs w:val="22"/>
        </w:rPr>
        <w:t xml:space="preserve">bteilung Beteiligungen, </w:t>
      </w:r>
      <w:r w:rsidR="008A33D8">
        <w:rPr>
          <w:rFonts w:ascii="Verdana" w:hAnsi="Verdana"/>
          <w:sz w:val="22"/>
          <w:szCs w:val="22"/>
        </w:rPr>
        <w:t>Liegenschaften, Steuern, Wohnungsbauförderung</w:t>
      </w:r>
      <w:r w:rsidRPr="0046741A">
        <w:rPr>
          <w:rFonts w:ascii="Verdana" w:hAnsi="Verdana"/>
          <w:sz w:val="22"/>
          <w:szCs w:val="22"/>
        </w:rPr>
        <w:br/>
        <w:t>Kaiser-Wilhelm-Platz 1</w:t>
      </w:r>
      <w:r w:rsidR="001D3258" w:rsidRPr="0046741A">
        <w:rPr>
          <w:rFonts w:ascii="Verdana" w:hAnsi="Verdana"/>
          <w:sz w:val="22"/>
          <w:szCs w:val="22"/>
        </w:rPr>
        <w:t xml:space="preserve">, </w:t>
      </w:r>
      <w:r w:rsidRPr="0046741A">
        <w:rPr>
          <w:rFonts w:ascii="Verdana" w:hAnsi="Verdana"/>
          <w:sz w:val="22"/>
          <w:szCs w:val="22"/>
        </w:rPr>
        <w:t>53721 Siegburg</w:t>
      </w:r>
    </w:p>
    <w:p w14:paraId="26F5BCBF" w14:textId="4FD5DDAD" w:rsidR="00FA19AD" w:rsidRPr="0046741A" w:rsidRDefault="001B1FF2" w:rsidP="001B1FF2">
      <w:pPr>
        <w:pStyle w:val="Tabellentext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02241/13-3</w:t>
      </w:r>
      <w:r w:rsidR="008A33D8">
        <w:rPr>
          <w:rFonts w:ascii="Verdana" w:hAnsi="Verdana"/>
          <w:sz w:val="22"/>
          <w:szCs w:val="22"/>
        </w:rPr>
        <w:t>219</w:t>
      </w:r>
      <w:r w:rsidRPr="0046741A">
        <w:rPr>
          <w:rFonts w:ascii="Verdana" w:hAnsi="Verdana"/>
          <w:sz w:val="22"/>
          <w:szCs w:val="22"/>
        </w:rPr>
        <w:tab/>
      </w:r>
      <w:r w:rsidRPr="0046741A">
        <w:rPr>
          <w:rFonts w:ascii="Verdana" w:hAnsi="Verdana"/>
          <w:sz w:val="22"/>
          <w:szCs w:val="22"/>
        </w:rPr>
        <w:tab/>
      </w:r>
      <w:r w:rsidR="00EF606C">
        <w:rPr>
          <w:rFonts w:ascii="Verdana" w:hAnsi="Verdana"/>
          <w:sz w:val="22"/>
          <w:szCs w:val="22"/>
        </w:rPr>
        <w:tab/>
      </w:r>
      <w:r w:rsidR="008A33D8">
        <w:rPr>
          <w:rFonts w:ascii="Verdana" w:hAnsi="Verdana"/>
          <w:sz w:val="22"/>
          <w:szCs w:val="22"/>
        </w:rPr>
        <w:t>klaus-dieter.klein@rhein-sieg-kreis.de</w:t>
      </w:r>
    </w:p>
    <w:p w14:paraId="207D9D3C" w14:textId="77777777" w:rsidR="008976D2" w:rsidRDefault="008976D2" w:rsidP="00FA19AD">
      <w:pPr>
        <w:pStyle w:val="Tabellentext"/>
        <w:jc w:val="both"/>
        <w:rPr>
          <w:rFonts w:ascii="Verdana" w:hAnsi="Verdana"/>
          <w:sz w:val="16"/>
          <w:szCs w:val="22"/>
        </w:rPr>
      </w:pPr>
    </w:p>
    <w:p w14:paraId="76A6EA18" w14:textId="77777777" w:rsidR="008976D2" w:rsidRDefault="008976D2" w:rsidP="00FA19AD">
      <w:pPr>
        <w:pStyle w:val="Tabellentext"/>
        <w:jc w:val="both"/>
        <w:rPr>
          <w:rFonts w:ascii="Verdana" w:hAnsi="Verdana"/>
          <w:sz w:val="16"/>
          <w:szCs w:val="22"/>
        </w:rPr>
      </w:pPr>
    </w:p>
    <w:p w14:paraId="628C50C8" w14:textId="24F8C4E9" w:rsidR="00FA19AD" w:rsidRPr="0046741A" w:rsidRDefault="00FA19AD" w:rsidP="00FA19AD">
      <w:pPr>
        <w:pStyle w:val="Tabellentext"/>
        <w:jc w:val="both"/>
        <w:rPr>
          <w:rFonts w:ascii="Verdana" w:hAnsi="Verdana"/>
          <w:b/>
          <w:sz w:val="22"/>
          <w:szCs w:val="22"/>
        </w:rPr>
      </w:pPr>
      <w:r w:rsidRPr="0046741A">
        <w:rPr>
          <w:rFonts w:ascii="Verdana" w:hAnsi="Verdana"/>
          <w:b/>
          <w:sz w:val="22"/>
          <w:szCs w:val="22"/>
        </w:rPr>
        <w:lastRenderedPageBreak/>
        <w:t>Kontaktdaten des Datenschutzbeauftragten</w:t>
      </w:r>
    </w:p>
    <w:p w14:paraId="3C03FD05" w14:textId="77777777" w:rsidR="00FA19AD" w:rsidRPr="0046741A" w:rsidRDefault="00FA19AD" w:rsidP="00FA19AD">
      <w:pPr>
        <w:pStyle w:val="Tabellentext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Rhein-Sieg-Kreis</w:t>
      </w:r>
    </w:p>
    <w:p w14:paraId="000E8608" w14:textId="77777777" w:rsidR="00FA19AD" w:rsidRPr="0046741A" w:rsidRDefault="00FA19AD" w:rsidP="00FA19AD">
      <w:pPr>
        <w:pStyle w:val="Tabellentext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 xml:space="preserve">Datenschutzbeauftragter </w:t>
      </w:r>
      <w:r w:rsidRPr="0046741A">
        <w:rPr>
          <w:rFonts w:ascii="Verdana" w:hAnsi="Verdana"/>
          <w:sz w:val="22"/>
          <w:szCs w:val="22"/>
        </w:rPr>
        <w:br/>
        <w:t>Kaiser-Wilhelm-Platz 1</w:t>
      </w:r>
      <w:r w:rsidR="001D3258" w:rsidRPr="0046741A">
        <w:rPr>
          <w:rFonts w:ascii="Verdana" w:hAnsi="Verdana"/>
          <w:sz w:val="22"/>
          <w:szCs w:val="22"/>
        </w:rPr>
        <w:t xml:space="preserve">, </w:t>
      </w:r>
      <w:r w:rsidRPr="0046741A">
        <w:rPr>
          <w:rFonts w:ascii="Verdana" w:hAnsi="Verdana"/>
          <w:sz w:val="22"/>
          <w:szCs w:val="22"/>
        </w:rPr>
        <w:t>53721 Siegburg</w:t>
      </w:r>
    </w:p>
    <w:p w14:paraId="483892E2" w14:textId="6B38ECCB" w:rsidR="00FA19AD" w:rsidRPr="0046741A" w:rsidRDefault="001B1FF2" w:rsidP="001B1FF2">
      <w:pPr>
        <w:pStyle w:val="Tabellentext"/>
        <w:jc w:val="both"/>
        <w:rPr>
          <w:rStyle w:val="Hyperlink"/>
          <w:rFonts w:ascii="Verdana" w:hAnsi="Verdana"/>
          <w:color w:val="auto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02241/13-2244</w:t>
      </w:r>
      <w:r w:rsidRPr="0046741A">
        <w:rPr>
          <w:rFonts w:ascii="Verdana" w:hAnsi="Verdana"/>
          <w:sz w:val="22"/>
          <w:szCs w:val="22"/>
        </w:rPr>
        <w:tab/>
      </w:r>
      <w:r w:rsidRPr="0046741A">
        <w:rPr>
          <w:rFonts w:ascii="Verdana" w:hAnsi="Verdana"/>
          <w:sz w:val="22"/>
          <w:szCs w:val="22"/>
        </w:rPr>
        <w:tab/>
      </w:r>
      <w:r w:rsidRPr="0046741A">
        <w:rPr>
          <w:rFonts w:ascii="Verdana" w:hAnsi="Verdana"/>
          <w:sz w:val="22"/>
          <w:szCs w:val="22"/>
        </w:rPr>
        <w:tab/>
      </w:r>
      <w:hyperlink r:id="rId9" w:history="1">
        <w:r w:rsidR="00E62E2E" w:rsidRPr="00E041A6">
          <w:rPr>
            <w:rStyle w:val="Hyperlink"/>
            <w:rFonts w:ascii="Verdana" w:hAnsi="Verdana"/>
            <w:sz w:val="22"/>
            <w:szCs w:val="22"/>
          </w:rPr>
          <w:t>datenschutzbeauftragter@rhein-sieg-kreis.de</w:t>
        </w:r>
      </w:hyperlink>
    </w:p>
    <w:p w14:paraId="3D67C7DD" w14:textId="77777777" w:rsidR="00D64E6E" w:rsidRPr="0046741A" w:rsidRDefault="00D64E6E" w:rsidP="003051E3">
      <w:pPr>
        <w:pStyle w:val="Tabellentext"/>
        <w:jc w:val="both"/>
        <w:rPr>
          <w:rFonts w:ascii="Verdana" w:hAnsi="Verdana"/>
          <w:sz w:val="16"/>
          <w:szCs w:val="22"/>
        </w:rPr>
      </w:pPr>
    </w:p>
    <w:p w14:paraId="516B2FA4" w14:textId="77777777" w:rsidR="00D64E6E" w:rsidRPr="0046741A" w:rsidRDefault="00D64E6E" w:rsidP="003051E3">
      <w:pPr>
        <w:pStyle w:val="Tabellentext"/>
        <w:jc w:val="both"/>
        <w:rPr>
          <w:rFonts w:ascii="Verdana" w:hAnsi="Verdana"/>
          <w:b/>
          <w:sz w:val="22"/>
          <w:szCs w:val="22"/>
        </w:rPr>
      </w:pPr>
      <w:r w:rsidRPr="0046741A">
        <w:rPr>
          <w:rFonts w:ascii="Verdana" w:hAnsi="Verdana"/>
          <w:b/>
          <w:sz w:val="22"/>
          <w:szCs w:val="22"/>
        </w:rPr>
        <w:t>Betroffenenrechte</w:t>
      </w:r>
    </w:p>
    <w:p w14:paraId="180F95ED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Nach der Datenschutz-Grundverordnung stehen Ihnen folgende Rechte zu:</w:t>
      </w:r>
    </w:p>
    <w:p w14:paraId="28F7556E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10"/>
          <w:szCs w:val="22"/>
        </w:rPr>
      </w:pPr>
    </w:p>
    <w:p w14:paraId="33951682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 xml:space="preserve">Werden Ihre personenbezogenen Daten verarbeitet, so haben Sie das </w:t>
      </w:r>
      <w:r w:rsidRPr="0046741A">
        <w:rPr>
          <w:rFonts w:ascii="Verdana" w:hAnsi="Verdana"/>
          <w:b/>
          <w:sz w:val="22"/>
          <w:szCs w:val="22"/>
        </w:rPr>
        <w:t>Recht Auskunft</w:t>
      </w:r>
      <w:r w:rsidRPr="0046741A">
        <w:rPr>
          <w:rFonts w:ascii="Verdana" w:hAnsi="Verdana"/>
          <w:sz w:val="22"/>
          <w:szCs w:val="22"/>
        </w:rPr>
        <w:t xml:space="preserve"> über die zu Ihrer Person gespeicherten Daten zu erhalten (Art. 15 EU-DSGVO).</w:t>
      </w:r>
    </w:p>
    <w:p w14:paraId="798D3FE1" w14:textId="77777777" w:rsidR="00F64293" w:rsidRPr="00731A70" w:rsidRDefault="00F64293" w:rsidP="00D64E6E">
      <w:pPr>
        <w:pStyle w:val="Tabellentext"/>
        <w:jc w:val="both"/>
        <w:rPr>
          <w:rFonts w:ascii="Verdana" w:hAnsi="Verdana"/>
          <w:sz w:val="10"/>
          <w:szCs w:val="22"/>
        </w:rPr>
      </w:pPr>
    </w:p>
    <w:p w14:paraId="3AD8A5F5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 xml:space="preserve">Sollten unrichtige personenbezogene Daten verarbeitet werden, steht Ihnen ein </w:t>
      </w:r>
      <w:r w:rsidRPr="0046741A">
        <w:rPr>
          <w:rFonts w:ascii="Verdana" w:hAnsi="Verdana"/>
          <w:b/>
          <w:sz w:val="22"/>
          <w:szCs w:val="22"/>
        </w:rPr>
        <w:t>Recht auf Berichtigung</w:t>
      </w:r>
      <w:r w:rsidRPr="0046741A">
        <w:rPr>
          <w:rFonts w:ascii="Verdana" w:hAnsi="Verdana"/>
          <w:sz w:val="22"/>
          <w:szCs w:val="22"/>
        </w:rPr>
        <w:t xml:space="preserve"> zu (Art. 16 EU-DSGVO).</w:t>
      </w:r>
    </w:p>
    <w:p w14:paraId="24636E5D" w14:textId="77777777" w:rsidR="00F64293" w:rsidRPr="00731A70" w:rsidRDefault="00F64293" w:rsidP="00D64E6E">
      <w:pPr>
        <w:pStyle w:val="Tabellentext"/>
        <w:jc w:val="both"/>
        <w:rPr>
          <w:rFonts w:ascii="Verdana" w:hAnsi="Verdana"/>
          <w:sz w:val="10"/>
          <w:szCs w:val="22"/>
        </w:rPr>
      </w:pPr>
    </w:p>
    <w:p w14:paraId="158DAEC5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 xml:space="preserve">Liegen die gesetzlichen Voraussetzungen vor, so können Sie die </w:t>
      </w:r>
      <w:r w:rsidRPr="0046741A">
        <w:rPr>
          <w:rFonts w:ascii="Verdana" w:hAnsi="Verdana"/>
          <w:b/>
          <w:sz w:val="22"/>
          <w:szCs w:val="22"/>
        </w:rPr>
        <w:t>Löschung oder Einschränkung der Verarbeitung</w:t>
      </w:r>
      <w:r w:rsidRPr="0046741A">
        <w:rPr>
          <w:rFonts w:ascii="Verdana" w:hAnsi="Verdana"/>
          <w:sz w:val="22"/>
          <w:szCs w:val="22"/>
        </w:rPr>
        <w:t xml:space="preserve"> verlangen sowie </w:t>
      </w:r>
      <w:r w:rsidRPr="0046741A">
        <w:rPr>
          <w:rFonts w:ascii="Verdana" w:hAnsi="Verdana"/>
          <w:b/>
          <w:sz w:val="22"/>
          <w:szCs w:val="22"/>
        </w:rPr>
        <w:t>Widerspruch gegen die Verarbeitung</w:t>
      </w:r>
      <w:r w:rsidRPr="0046741A">
        <w:rPr>
          <w:rFonts w:ascii="Verdana" w:hAnsi="Verdana"/>
          <w:sz w:val="22"/>
          <w:szCs w:val="22"/>
        </w:rPr>
        <w:t xml:space="preserve"> einlegen (Art. 17, 18 und 21 EU-DSGVO).</w:t>
      </w:r>
    </w:p>
    <w:p w14:paraId="77766BE4" w14:textId="77777777" w:rsidR="00F64293" w:rsidRPr="00731A70" w:rsidRDefault="00F64293" w:rsidP="00D64E6E">
      <w:pPr>
        <w:pStyle w:val="Tabellentext"/>
        <w:jc w:val="both"/>
        <w:rPr>
          <w:rFonts w:ascii="Verdana" w:hAnsi="Verdana"/>
          <w:sz w:val="10"/>
          <w:szCs w:val="22"/>
        </w:rPr>
      </w:pPr>
    </w:p>
    <w:p w14:paraId="1516101A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Wenn Sie in die Datenverarbeitung eingewilligt haben oder ein Vertrag zur D</w:t>
      </w:r>
      <w:r w:rsidRPr="0046741A">
        <w:rPr>
          <w:rFonts w:ascii="Verdana" w:hAnsi="Verdana"/>
          <w:sz w:val="22"/>
          <w:szCs w:val="22"/>
        </w:rPr>
        <w:t>a</w:t>
      </w:r>
      <w:r w:rsidRPr="0046741A">
        <w:rPr>
          <w:rFonts w:ascii="Verdana" w:hAnsi="Verdana"/>
          <w:sz w:val="22"/>
          <w:szCs w:val="22"/>
        </w:rPr>
        <w:t>tenverarbeitung besteht und die Datenverarbeitung mithilfe automatisierter Ve</w:t>
      </w:r>
      <w:r w:rsidRPr="0046741A">
        <w:rPr>
          <w:rFonts w:ascii="Verdana" w:hAnsi="Verdana"/>
          <w:sz w:val="22"/>
          <w:szCs w:val="22"/>
        </w:rPr>
        <w:t>r</w:t>
      </w:r>
      <w:r w:rsidRPr="0046741A">
        <w:rPr>
          <w:rFonts w:ascii="Verdana" w:hAnsi="Verdana"/>
          <w:sz w:val="22"/>
          <w:szCs w:val="22"/>
        </w:rPr>
        <w:t xml:space="preserve">fahren durchgeführt wird, steht Ihnen gegebenenfalls ein </w:t>
      </w:r>
      <w:r w:rsidRPr="0046741A">
        <w:rPr>
          <w:rFonts w:ascii="Verdana" w:hAnsi="Verdana"/>
          <w:b/>
          <w:sz w:val="22"/>
          <w:szCs w:val="22"/>
        </w:rPr>
        <w:t>Recht auf Date</w:t>
      </w:r>
      <w:r w:rsidRPr="0046741A">
        <w:rPr>
          <w:rFonts w:ascii="Verdana" w:hAnsi="Verdana"/>
          <w:b/>
          <w:sz w:val="22"/>
          <w:szCs w:val="22"/>
        </w:rPr>
        <w:t>n</w:t>
      </w:r>
      <w:r w:rsidRPr="0046741A">
        <w:rPr>
          <w:rFonts w:ascii="Verdana" w:hAnsi="Verdana"/>
          <w:b/>
          <w:sz w:val="22"/>
          <w:szCs w:val="22"/>
        </w:rPr>
        <w:t>übertragbarkeit</w:t>
      </w:r>
      <w:r w:rsidRPr="0046741A">
        <w:rPr>
          <w:rFonts w:ascii="Verdana" w:hAnsi="Verdana"/>
          <w:sz w:val="22"/>
          <w:szCs w:val="22"/>
        </w:rPr>
        <w:t xml:space="preserve"> zu (Art. 20 EU-DSGVO).</w:t>
      </w:r>
    </w:p>
    <w:p w14:paraId="0A747C1B" w14:textId="77777777" w:rsidR="00F64293" w:rsidRPr="00731A70" w:rsidRDefault="00F64293" w:rsidP="00D64E6E">
      <w:pPr>
        <w:pStyle w:val="Tabellentext"/>
        <w:jc w:val="both"/>
        <w:rPr>
          <w:rFonts w:ascii="Verdana" w:hAnsi="Verdana"/>
          <w:sz w:val="10"/>
          <w:szCs w:val="22"/>
        </w:rPr>
      </w:pPr>
    </w:p>
    <w:p w14:paraId="31C9D64D" w14:textId="513EBBDB" w:rsidR="00D64E6E" w:rsidRPr="0046741A" w:rsidRDefault="00D64E6E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 xml:space="preserve">Sollten Sie von Ihren oben genannten Rechten Gebrauch machen, prüft </w:t>
      </w:r>
      <w:r w:rsidR="00731A70" w:rsidRPr="00D92989">
        <w:rPr>
          <w:rFonts w:ascii="Verdana" w:eastAsia="Droid Sans Fallback" w:hAnsi="Verdana" w:cs="FreeSans"/>
          <w:bCs/>
          <w:color w:val="000000" w:themeColor="text1"/>
          <w:sz w:val="22"/>
          <w:szCs w:val="22"/>
          <w:lang w:eastAsia="zh-CN" w:bidi="hi-IN"/>
        </w:rPr>
        <w:t xml:space="preserve">die </w:t>
      </w:r>
      <w:r w:rsidR="00731A70" w:rsidRPr="00D92989">
        <w:rPr>
          <w:rFonts w:ascii="Verdana" w:hAnsi="Verdana"/>
          <w:color w:val="000000" w:themeColor="text1"/>
          <w:sz w:val="22"/>
          <w:szCs w:val="22"/>
        </w:rPr>
        <w:t>A</w:t>
      </w:r>
      <w:r w:rsidR="00731A70" w:rsidRPr="00D92989">
        <w:rPr>
          <w:rFonts w:ascii="Verdana" w:hAnsi="Verdana"/>
          <w:color w:val="000000" w:themeColor="text1"/>
          <w:sz w:val="22"/>
          <w:szCs w:val="22"/>
        </w:rPr>
        <w:t>b</w:t>
      </w:r>
      <w:r w:rsidR="00731A70" w:rsidRPr="00D92989">
        <w:rPr>
          <w:rFonts w:ascii="Verdana" w:hAnsi="Verdana"/>
          <w:color w:val="000000" w:themeColor="text1"/>
          <w:sz w:val="22"/>
          <w:szCs w:val="22"/>
        </w:rPr>
        <w:t>teilung Beteiligungen, Liegenschaften, Steuern, Wohnungsbauförderung der Kreisverwaltung</w:t>
      </w:r>
      <w:r w:rsidR="00731A70" w:rsidRPr="00D92989">
        <w:rPr>
          <w:rFonts w:ascii="Verdana" w:eastAsia="Droid Sans Fallback" w:hAnsi="Verdana" w:cs="FreeSans"/>
          <w:bCs/>
          <w:color w:val="000000" w:themeColor="text1"/>
          <w:sz w:val="22"/>
          <w:szCs w:val="22"/>
          <w:lang w:eastAsia="zh-CN" w:bidi="hi-IN"/>
        </w:rPr>
        <w:t xml:space="preserve"> </w:t>
      </w:r>
      <w:r w:rsidR="00326557" w:rsidRPr="00D92989">
        <w:rPr>
          <w:rFonts w:ascii="Verdana" w:hAnsi="Verdana"/>
          <w:color w:val="000000" w:themeColor="text1"/>
          <w:sz w:val="22"/>
          <w:szCs w:val="22"/>
        </w:rPr>
        <w:t>des Rhein-Sieg-Kreises</w:t>
      </w:r>
      <w:r w:rsidRPr="0046741A">
        <w:rPr>
          <w:rFonts w:ascii="Verdana" w:hAnsi="Verdana"/>
          <w:sz w:val="22"/>
          <w:szCs w:val="22"/>
        </w:rPr>
        <w:t>, ob die gesetzlichen Voraussetzungen hierfür erfüllt sind.</w:t>
      </w:r>
    </w:p>
    <w:p w14:paraId="272F0E2F" w14:textId="77777777" w:rsidR="00F64293" w:rsidRPr="00731A70" w:rsidRDefault="00F64293" w:rsidP="00D64E6E">
      <w:pPr>
        <w:pStyle w:val="Tabellentext"/>
        <w:jc w:val="both"/>
        <w:rPr>
          <w:rFonts w:ascii="Verdana" w:hAnsi="Verdana"/>
          <w:sz w:val="16"/>
          <w:szCs w:val="22"/>
        </w:rPr>
      </w:pPr>
    </w:p>
    <w:p w14:paraId="533FDC1E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 xml:space="preserve">Weiterhin besteht ein </w:t>
      </w:r>
      <w:r w:rsidRPr="0046741A">
        <w:rPr>
          <w:rFonts w:ascii="Verdana" w:hAnsi="Verdana"/>
          <w:b/>
          <w:sz w:val="22"/>
          <w:szCs w:val="22"/>
        </w:rPr>
        <w:t>Beschwerderecht</w:t>
      </w:r>
      <w:r w:rsidRPr="0046741A">
        <w:rPr>
          <w:rFonts w:ascii="Verdana" w:hAnsi="Verdana"/>
          <w:sz w:val="22"/>
          <w:szCs w:val="22"/>
        </w:rPr>
        <w:t xml:space="preserve"> bei der Landesbeauftragten für Date</w:t>
      </w:r>
      <w:r w:rsidRPr="0046741A">
        <w:rPr>
          <w:rFonts w:ascii="Verdana" w:hAnsi="Verdana"/>
          <w:sz w:val="22"/>
          <w:szCs w:val="22"/>
        </w:rPr>
        <w:t>n</w:t>
      </w:r>
      <w:r w:rsidRPr="0046741A">
        <w:rPr>
          <w:rFonts w:ascii="Verdana" w:hAnsi="Verdana"/>
          <w:sz w:val="22"/>
          <w:szCs w:val="22"/>
        </w:rPr>
        <w:t>schutz und Informationsfreiheit NRW:</w:t>
      </w:r>
    </w:p>
    <w:p w14:paraId="53EC49D5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10"/>
          <w:szCs w:val="22"/>
        </w:rPr>
      </w:pPr>
    </w:p>
    <w:p w14:paraId="2AD94F8A" w14:textId="77777777" w:rsidR="0086246B" w:rsidRPr="0046741A" w:rsidRDefault="00D64E6E" w:rsidP="0086246B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>Postfach 20 04 44</w:t>
      </w:r>
      <w:r w:rsidR="0086246B" w:rsidRPr="0046741A">
        <w:rPr>
          <w:rFonts w:ascii="Verdana" w:hAnsi="Verdana"/>
          <w:sz w:val="22"/>
          <w:szCs w:val="22"/>
        </w:rPr>
        <w:t xml:space="preserve"> </w:t>
      </w:r>
      <w:r w:rsidR="0086246B" w:rsidRPr="0046741A">
        <w:rPr>
          <w:rFonts w:ascii="Verdana" w:hAnsi="Verdana"/>
          <w:sz w:val="22"/>
          <w:szCs w:val="22"/>
        </w:rPr>
        <w:tab/>
      </w:r>
      <w:r w:rsidR="0086246B" w:rsidRPr="0046741A">
        <w:rPr>
          <w:rFonts w:ascii="Verdana" w:hAnsi="Verdana"/>
          <w:sz w:val="22"/>
          <w:szCs w:val="22"/>
        </w:rPr>
        <w:tab/>
      </w:r>
      <w:r w:rsidR="0086246B" w:rsidRPr="0046741A">
        <w:rPr>
          <w:rFonts w:ascii="Verdana" w:hAnsi="Verdana"/>
          <w:sz w:val="22"/>
          <w:szCs w:val="22"/>
        </w:rPr>
        <w:tab/>
      </w:r>
      <w:r w:rsidR="0086246B" w:rsidRPr="0046741A">
        <w:rPr>
          <w:rFonts w:ascii="Verdana" w:hAnsi="Verdana"/>
          <w:sz w:val="22"/>
          <w:szCs w:val="22"/>
        </w:rPr>
        <w:tab/>
        <w:t>Tel.: 0211/38424-0</w:t>
      </w:r>
    </w:p>
    <w:p w14:paraId="6DCD2ED5" w14:textId="77777777" w:rsidR="0086246B" w:rsidRPr="0046741A" w:rsidRDefault="0086246B" w:rsidP="0086246B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 xml:space="preserve">40102 Düsseldorf </w:t>
      </w:r>
      <w:r w:rsidRPr="0046741A">
        <w:rPr>
          <w:rFonts w:ascii="Verdana" w:hAnsi="Verdana"/>
          <w:sz w:val="22"/>
          <w:szCs w:val="22"/>
        </w:rPr>
        <w:tab/>
      </w:r>
      <w:r w:rsidRPr="0046741A">
        <w:rPr>
          <w:rFonts w:ascii="Verdana" w:hAnsi="Verdana"/>
          <w:sz w:val="22"/>
          <w:szCs w:val="22"/>
        </w:rPr>
        <w:tab/>
      </w:r>
      <w:r w:rsidRPr="0046741A">
        <w:rPr>
          <w:rFonts w:ascii="Verdana" w:hAnsi="Verdana"/>
          <w:sz w:val="22"/>
          <w:szCs w:val="22"/>
        </w:rPr>
        <w:tab/>
      </w:r>
      <w:r w:rsidRPr="0046741A">
        <w:rPr>
          <w:rFonts w:ascii="Verdana" w:hAnsi="Verdana"/>
          <w:sz w:val="22"/>
          <w:szCs w:val="22"/>
        </w:rPr>
        <w:tab/>
        <w:t>Fax: 0211/38424-10</w:t>
      </w:r>
    </w:p>
    <w:p w14:paraId="738A8914" w14:textId="77777777" w:rsidR="0086246B" w:rsidRPr="0046741A" w:rsidRDefault="0086246B" w:rsidP="00D62CEC">
      <w:pPr>
        <w:pStyle w:val="Tabellentext"/>
        <w:jc w:val="both"/>
        <w:rPr>
          <w:rStyle w:val="Hyperlink"/>
          <w:rFonts w:ascii="Verdana" w:hAnsi="Verdana"/>
          <w:color w:val="auto"/>
          <w:sz w:val="22"/>
          <w:szCs w:val="22"/>
        </w:rPr>
      </w:pPr>
      <w:r w:rsidRPr="0046741A">
        <w:rPr>
          <w:rFonts w:ascii="Verdana" w:hAnsi="Verdana"/>
          <w:sz w:val="22"/>
          <w:szCs w:val="22"/>
        </w:rPr>
        <w:t xml:space="preserve">Internet: </w:t>
      </w:r>
      <w:hyperlink r:id="rId10" w:history="1">
        <w:r w:rsidRPr="0046741A">
          <w:rPr>
            <w:rStyle w:val="Hyperlink"/>
            <w:rFonts w:ascii="Verdana" w:hAnsi="Verdana"/>
            <w:color w:val="auto"/>
            <w:sz w:val="22"/>
            <w:szCs w:val="22"/>
          </w:rPr>
          <w:t>www.ldi.nrw.de</w:t>
        </w:r>
      </w:hyperlink>
      <w:r w:rsidR="00D62CEC" w:rsidRPr="0046741A">
        <w:rPr>
          <w:rFonts w:ascii="Verdana" w:hAnsi="Verdana"/>
          <w:sz w:val="22"/>
          <w:szCs w:val="22"/>
        </w:rPr>
        <w:t xml:space="preserve"> </w:t>
      </w:r>
      <w:r w:rsidR="00D62CEC" w:rsidRPr="0046741A">
        <w:rPr>
          <w:rFonts w:ascii="Verdana" w:hAnsi="Verdana"/>
          <w:sz w:val="22"/>
          <w:szCs w:val="22"/>
        </w:rPr>
        <w:tab/>
      </w:r>
      <w:r w:rsidR="00D62CEC" w:rsidRPr="0046741A">
        <w:rPr>
          <w:rFonts w:ascii="Verdana" w:hAnsi="Verdana"/>
          <w:sz w:val="22"/>
          <w:szCs w:val="22"/>
        </w:rPr>
        <w:tab/>
        <w:t xml:space="preserve">E-Mail: </w:t>
      </w:r>
      <w:hyperlink r:id="rId11" w:history="1">
        <w:r w:rsidR="00D62CEC" w:rsidRPr="0046741A">
          <w:rPr>
            <w:rStyle w:val="Hyperlink"/>
            <w:rFonts w:ascii="Verdana" w:hAnsi="Verdana"/>
            <w:color w:val="auto"/>
            <w:sz w:val="22"/>
            <w:szCs w:val="22"/>
          </w:rPr>
          <w:t>poststelle@ldi.nrw.de</w:t>
        </w:r>
      </w:hyperlink>
    </w:p>
    <w:p w14:paraId="24B9AD18" w14:textId="77777777" w:rsidR="0086246B" w:rsidRPr="00731A70" w:rsidRDefault="0086246B" w:rsidP="0086246B">
      <w:pPr>
        <w:pStyle w:val="Tabellentext"/>
        <w:jc w:val="both"/>
        <w:rPr>
          <w:rFonts w:ascii="Verdana" w:hAnsi="Verdana"/>
          <w:sz w:val="16"/>
          <w:szCs w:val="22"/>
        </w:rPr>
      </w:pPr>
    </w:p>
    <w:p w14:paraId="023229B2" w14:textId="28C44EBB" w:rsidR="00CA0838" w:rsidRPr="0046741A" w:rsidRDefault="00CA0838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46741A">
        <w:rPr>
          <w:rFonts w:ascii="Verdana" w:eastAsia="Droid Sans Fallback" w:hAnsi="Verdana" w:cs="FreeSans"/>
          <w:bCs/>
          <w:sz w:val="22"/>
          <w:szCs w:val="22"/>
          <w:lang w:eastAsia="zh-CN" w:bidi="hi-IN"/>
        </w:rPr>
        <w:t>Wenn Sie in die Verarbeitung durch d</w:t>
      </w:r>
      <w:r w:rsidR="001A62C8">
        <w:rPr>
          <w:rFonts w:ascii="Verdana" w:eastAsia="Droid Sans Fallback" w:hAnsi="Verdana" w:cs="FreeSans"/>
          <w:bCs/>
          <w:sz w:val="22"/>
          <w:szCs w:val="22"/>
          <w:lang w:eastAsia="zh-CN" w:bidi="hi-IN"/>
        </w:rPr>
        <w:t>ie</w:t>
      </w:r>
      <w:r w:rsidRPr="0046741A">
        <w:rPr>
          <w:rFonts w:ascii="Verdana" w:eastAsia="Droid Sans Fallback" w:hAnsi="Verdana" w:cs="FreeSans"/>
          <w:bCs/>
          <w:sz w:val="22"/>
          <w:szCs w:val="22"/>
          <w:lang w:eastAsia="zh-CN" w:bidi="hi-IN"/>
        </w:rPr>
        <w:t xml:space="preserve"> </w:t>
      </w:r>
      <w:r w:rsidRPr="0046741A">
        <w:rPr>
          <w:rFonts w:ascii="Verdana" w:hAnsi="Verdana"/>
          <w:sz w:val="22"/>
          <w:szCs w:val="22"/>
        </w:rPr>
        <w:t>A</w:t>
      </w:r>
      <w:r w:rsidR="001A62C8">
        <w:rPr>
          <w:rFonts w:ascii="Verdana" w:hAnsi="Verdana"/>
          <w:sz w:val="22"/>
          <w:szCs w:val="22"/>
        </w:rPr>
        <w:t>bteilung Beteiligun</w:t>
      </w:r>
      <w:r w:rsidR="00C3496F">
        <w:rPr>
          <w:rFonts w:ascii="Verdana" w:hAnsi="Verdana"/>
          <w:sz w:val="22"/>
          <w:szCs w:val="22"/>
        </w:rPr>
        <w:t>gen</w:t>
      </w:r>
      <w:r w:rsidR="001A62C8">
        <w:rPr>
          <w:rFonts w:ascii="Verdana" w:hAnsi="Verdana"/>
          <w:sz w:val="22"/>
          <w:szCs w:val="22"/>
        </w:rPr>
        <w:t xml:space="preserve">, Liegenschaften, Steuern, Wohnungsbauförderung </w:t>
      </w:r>
      <w:r w:rsidRPr="0046741A">
        <w:rPr>
          <w:rFonts w:ascii="Verdana" w:hAnsi="Verdana"/>
          <w:sz w:val="22"/>
          <w:szCs w:val="22"/>
        </w:rPr>
        <w:t>der Kreisverwaltung</w:t>
      </w:r>
      <w:r w:rsidRPr="0046741A">
        <w:rPr>
          <w:rFonts w:ascii="Verdana" w:eastAsia="Droid Sans Fallback" w:hAnsi="Verdana" w:cs="FreeSans"/>
          <w:bCs/>
          <w:sz w:val="22"/>
          <w:szCs w:val="22"/>
          <w:lang w:eastAsia="zh-CN" w:bidi="hi-IN"/>
        </w:rPr>
        <w:t xml:space="preserve"> durch eine entsprechende Erklärung eingewilligt haben, können Sie die </w:t>
      </w:r>
      <w:r w:rsidRPr="0046741A">
        <w:rPr>
          <w:rFonts w:ascii="Verdana" w:eastAsia="Droid Sans Fallback" w:hAnsi="Verdana" w:cs="FreeSans"/>
          <w:b/>
          <w:bCs/>
          <w:sz w:val="22"/>
          <w:szCs w:val="22"/>
          <w:lang w:eastAsia="zh-CN" w:bidi="hi-IN"/>
        </w:rPr>
        <w:t>Einwilligung jederzeit für die Zukunft widerrufen</w:t>
      </w:r>
      <w:r w:rsidRPr="0046741A">
        <w:rPr>
          <w:rFonts w:ascii="Verdana" w:eastAsia="Droid Sans Fallback" w:hAnsi="Verdana" w:cs="FreeSans"/>
          <w:bCs/>
          <w:sz w:val="22"/>
          <w:szCs w:val="22"/>
          <w:lang w:eastAsia="zh-CN" w:bidi="hi-IN"/>
        </w:rPr>
        <w:t>. Die Rechtmäßigkeit der aufgrund der Einwilligung bis zum Widerruf erfolgten Datenverarbeitung wird durch diesen nicht berührt.</w:t>
      </w:r>
    </w:p>
    <w:p w14:paraId="59763913" w14:textId="77777777" w:rsidR="008E7DAF" w:rsidRPr="0046741A" w:rsidRDefault="008E7DAF" w:rsidP="00D64E6E">
      <w:pPr>
        <w:pStyle w:val="Tabellentext"/>
        <w:jc w:val="both"/>
        <w:rPr>
          <w:rFonts w:ascii="Verdana" w:hAnsi="Verdana"/>
          <w:sz w:val="8"/>
          <w:szCs w:val="22"/>
        </w:rPr>
      </w:pPr>
    </w:p>
    <w:sectPr w:rsidR="008E7DAF" w:rsidRPr="0046741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29B11FB" w15:done="0"/>
  <w15:commentEx w15:paraId="48293EC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AA7B8" w14:textId="77777777" w:rsidR="009D7EB9" w:rsidRDefault="009D7EB9" w:rsidP="0000756B">
      <w:r>
        <w:separator/>
      </w:r>
    </w:p>
  </w:endnote>
  <w:endnote w:type="continuationSeparator" w:id="0">
    <w:p w14:paraId="470A0D37" w14:textId="77777777" w:rsidR="009D7EB9" w:rsidRDefault="009D7EB9" w:rsidP="0000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287507"/>
      <w:docPartObj>
        <w:docPartGallery w:val="Page Numbers (Bottom of Page)"/>
        <w:docPartUnique/>
      </w:docPartObj>
    </w:sdtPr>
    <w:sdtEndPr/>
    <w:sdtContent>
      <w:p w14:paraId="362612BB" w14:textId="4ADE7A84" w:rsidR="0000756B" w:rsidRDefault="0000756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F91">
          <w:rPr>
            <w:noProof/>
          </w:rPr>
          <w:t>1</w:t>
        </w:r>
        <w:r>
          <w:fldChar w:fldCharType="end"/>
        </w:r>
      </w:p>
    </w:sdtContent>
  </w:sdt>
  <w:p w14:paraId="6DA9504B" w14:textId="77777777" w:rsidR="0000756B" w:rsidRDefault="000075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7F8C58" w14:textId="77777777" w:rsidR="009D7EB9" w:rsidRDefault="009D7EB9" w:rsidP="0000756B">
      <w:r>
        <w:separator/>
      </w:r>
    </w:p>
  </w:footnote>
  <w:footnote w:type="continuationSeparator" w:id="0">
    <w:p w14:paraId="706D366D" w14:textId="77777777" w:rsidR="009D7EB9" w:rsidRDefault="009D7EB9" w:rsidP="00007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936F" w14:textId="15501222" w:rsidR="0046741A" w:rsidRDefault="0046741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EA7C1" w14:textId="3BD45873" w:rsidR="0000756B" w:rsidRDefault="0086760D" w:rsidP="0086760D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CDA5290" wp14:editId="1E9E348F">
          <wp:extent cx="1427098" cy="446251"/>
          <wp:effectExtent l="0" t="0" r="190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SK-Far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841" cy="481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768C74" w14:textId="77777777" w:rsidR="00703E3A" w:rsidRDefault="00703E3A" w:rsidP="0086760D">
    <w:pPr>
      <w:pStyle w:val="Kopfzeil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524A8" w14:textId="488E473F" w:rsidR="0046741A" w:rsidRDefault="0046741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122FE"/>
    <w:multiLevelType w:val="hybridMultilevel"/>
    <w:tmpl w:val="36387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83C83"/>
    <w:multiLevelType w:val="multilevel"/>
    <w:tmpl w:val="4C82A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011F86"/>
    <w:multiLevelType w:val="multilevel"/>
    <w:tmpl w:val="37FAD4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46284A"/>
    <w:multiLevelType w:val="hybridMultilevel"/>
    <w:tmpl w:val="6E5632E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ulauf, Helmut">
    <w15:presenceInfo w15:providerId="None" w15:userId="Zulauf, Helmu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de-DE" w:vendorID="64" w:dllVersion="131078" w:nlCheck="1" w:checkStyle="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DCE"/>
    <w:rsid w:val="0000756B"/>
    <w:rsid w:val="0001371C"/>
    <w:rsid w:val="00021AD3"/>
    <w:rsid w:val="000303F4"/>
    <w:rsid w:val="0003203D"/>
    <w:rsid w:val="000368D3"/>
    <w:rsid w:val="000514FF"/>
    <w:rsid w:val="0005290A"/>
    <w:rsid w:val="0005429D"/>
    <w:rsid w:val="000546CD"/>
    <w:rsid w:val="00062063"/>
    <w:rsid w:val="00064797"/>
    <w:rsid w:val="000652EF"/>
    <w:rsid w:val="00080BF1"/>
    <w:rsid w:val="000848B6"/>
    <w:rsid w:val="00095DAA"/>
    <w:rsid w:val="000A5733"/>
    <w:rsid w:val="000C79C8"/>
    <w:rsid w:val="000D5AED"/>
    <w:rsid w:val="000E7403"/>
    <w:rsid w:val="00113954"/>
    <w:rsid w:val="00116E74"/>
    <w:rsid w:val="00125C5F"/>
    <w:rsid w:val="00142C4D"/>
    <w:rsid w:val="00144FA6"/>
    <w:rsid w:val="00156910"/>
    <w:rsid w:val="001628C4"/>
    <w:rsid w:val="001637A1"/>
    <w:rsid w:val="00175354"/>
    <w:rsid w:val="0017769B"/>
    <w:rsid w:val="00181F8E"/>
    <w:rsid w:val="00183813"/>
    <w:rsid w:val="00184B8D"/>
    <w:rsid w:val="001A55D4"/>
    <w:rsid w:val="001A58D3"/>
    <w:rsid w:val="001A62C8"/>
    <w:rsid w:val="001B1FF2"/>
    <w:rsid w:val="001D1E04"/>
    <w:rsid w:val="001D3258"/>
    <w:rsid w:val="001D6D36"/>
    <w:rsid w:val="001E6F91"/>
    <w:rsid w:val="001F3158"/>
    <w:rsid w:val="001F4A7B"/>
    <w:rsid w:val="001F50B8"/>
    <w:rsid w:val="001F6414"/>
    <w:rsid w:val="001F7145"/>
    <w:rsid w:val="00212F44"/>
    <w:rsid w:val="00215A8A"/>
    <w:rsid w:val="002231B8"/>
    <w:rsid w:val="002251AD"/>
    <w:rsid w:val="00230F18"/>
    <w:rsid w:val="00250A4E"/>
    <w:rsid w:val="002539B8"/>
    <w:rsid w:val="00255A64"/>
    <w:rsid w:val="00257CEF"/>
    <w:rsid w:val="00274A42"/>
    <w:rsid w:val="002C4FFF"/>
    <w:rsid w:val="002D1632"/>
    <w:rsid w:val="002F0EE9"/>
    <w:rsid w:val="003051E3"/>
    <w:rsid w:val="0031046B"/>
    <w:rsid w:val="0031629F"/>
    <w:rsid w:val="003225F9"/>
    <w:rsid w:val="00323D01"/>
    <w:rsid w:val="00326557"/>
    <w:rsid w:val="003349C3"/>
    <w:rsid w:val="00337EF2"/>
    <w:rsid w:val="003462ED"/>
    <w:rsid w:val="003541F9"/>
    <w:rsid w:val="00376E62"/>
    <w:rsid w:val="00383FB2"/>
    <w:rsid w:val="003843C8"/>
    <w:rsid w:val="00390244"/>
    <w:rsid w:val="003A3601"/>
    <w:rsid w:val="003B296C"/>
    <w:rsid w:val="003B3F3B"/>
    <w:rsid w:val="003B781F"/>
    <w:rsid w:val="003C5DCC"/>
    <w:rsid w:val="003D6A25"/>
    <w:rsid w:val="003D6A81"/>
    <w:rsid w:val="003F0404"/>
    <w:rsid w:val="003F0CC1"/>
    <w:rsid w:val="003F6A3C"/>
    <w:rsid w:val="0040087C"/>
    <w:rsid w:val="00432069"/>
    <w:rsid w:val="00436891"/>
    <w:rsid w:val="0044469E"/>
    <w:rsid w:val="00445360"/>
    <w:rsid w:val="00445B2C"/>
    <w:rsid w:val="004513E2"/>
    <w:rsid w:val="004536C0"/>
    <w:rsid w:val="00457399"/>
    <w:rsid w:val="00463D19"/>
    <w:rsid w:val="0046741A"/>
    <w:rsid w:val="00470683"/>
    <w:rsid w:val="004722F4"/>
    <w:rsid w:val="00484B9E"/>
    <w:rsid w:val="00490825"/>
    <w:rsid w:val="004958D4"/>
    <w:rsid w:val="004A171D"/>
    <w:rsid w:val="004A5C33"/>
    <w:rsid w:val="004B3379"/>
    <w:rsid w:val="004C2418"/>
    <w:rsid w:val="004C257A"/>
    <w:rsid w:val="004C6B40"/>
    <w:rsid w:val="004E2753"/>
    <w:rsid w:val="004E3F5F"/>
    <w:rsid w:val="004E5BFF"/>
    <w:rsid w:val="004E6B67"/>
    <w:rsid w:val="005023AC"/>
    <w:rsid w:val="00524CCC"/>
    <w:rsid w:val="00525AFF"/>
    <w:rsid w:val="005375A5"/>
    <w:rsid w:val="00541709"/>
    <w:rsid w:val="00547053"/>
    <w:rsid w:val="005630EA"/>
    <w:rsid w:val="0056476E"/>
    <w:rsid w:val="00571D29"/>
    <w:rsid w:val="0057220B"/>
    <w:rsid w:val="00574D7E"/>
    <w:rsid w:val="00584538"/>
    <w:rsid w:val="00591D64"/>
    <w:rsid w:val="005A161B"/>
    <w:rsid w:val="005A757A"/>
    <w:rsid w:val="005C0DFA"/>
    <w:rsid w:val="005E0B1E"/>
    <w:rsid w:val="005E7883"/>
    <w:rsid w:val="005F1E9C"/>
    <w:rsid w:val="005F354D"/>
    <w:rsid w:val="00630984"/>
    <w:rsid w:val="0063740B"/>
    <w:rsid w:val="0065171E"/>
    <w:rsid w:val="006577A9"/>
    <w:rsid w:val="0067264C"/>
    <w:rsid w:val="00674FF1"/>
    <w:rsid w:val="00686998"/>
    <w:rsid w:val="0069232E"/>
    <w:rsid w:val="00694224"/>
    <w:rsid w:val="006A315D"/>
    <w:rsid w:val="006C6296"/>
    <w:rsid w:val="006D709E"/>
    <w:rsid w:val="006E68FA"/>
    <w:rsid w:val="006F5291"/>
    <w:rsid w:val="00703E3A"/>
    <w:rsid w:val="00707B9F"/>
    <w:rsid w:val="00713F22"/>
    <w:rsid w:val="007156C8"/>
    <w:rsid w:val="00723E94"/>
    <w:rsid w:val="00731A70"/>
    <w:rsid w:val="00737084"/>
    <w:rsid w:val="00743124"/>
    <w:rsid w:val="00753F2A"/>
    <w:rsid w:val="00761BEB"/>
    <w:rsid w:val="00783684"/>
    <w:rsid w:val="00795D83"/>
    <w:rsid w:val="007A5290"/>
    <w:rsid w:val="007C4B6A"/>
    <w:rsid w:val="007D17C8"/>
    <w:rsid w:val="007D2CB0"/>
    <w:rsid w:val="007E6C55"/>
    <w:rsid w:val="008006B9"/>
    <w:rsid w:val="0080270C"/>
    <w:rsid w:val="0082215C"/>
    <w:rsid w:val="00825AEE"/>
    <w:rsid w:val="008343FF"/>
    <w:rsid w:val="00854AA0"/>
    <w:rsid w:val="00861268"/>
    <w:rsid w:val="00861D15"/>
    <w:rsid w:val="008621B1"/>
    <w:rsid w:val="0086246B"/>
    <w:rsid w:val="0086760D"/>
    <w:rsid w:val="00881384"/>
    <w:rsid w:val="008976D2"/>
    <w:rsid w:val="008A33D8"/>
    <w:rsid w:val="008B4865"/>
    <w:rsid w:val="008C4689"/>
    <w:rsid w:val="008C7E90"/>
    <w:rsid w:val="008D0357"/>
    <w:rsid w:val="008D4119"/>
    <w:rsid w:val="008E7DAF"/>
    <w:rsid w:val="0090096F"/>
    <w:rsid w:val="00900A5B"/>
    <w:rsid w:val="00923C17"/>
    <w:rsid w:val="00936400"/>
    <w:rsid w:val="0095015E"/>
    <w:rsid w:val="009509EB"/>
    <w:rsid w:val="00966120"/>
    <w:rsid w:val="0098774B"/>
    <w:rsid w:val="009A5811"/>
    <w:rsid w:val="009A77B1"/>
    <w:rsid w:val="009C6DE6"/>
    <w:rsid w:val="009D3BED"/>
    <w:rsid w:val="009D7EB9"/>
    <w:rsid w:val="009F6C9C"/>
    <w:rsid w:val="00A0696F"/>
    <w:rsid w:val="00A22231"/>
    <w:rsid w:val="00A22E08"/>
    <w:rsid w:val="00A24A59"/>
    <w:rsid w:val="00A361DA"/>
    <w:rsid w:val="00A40557"/>
    <w:rsid w:val="00A429F0"/>
    <w:rsid w:val="00A46354"/>
    <w:rsid w:val="00A5544F"/>
    <w:rsid w:val="00A66BBD"/>
    <w:rsid w:val="00A747DE"/>
    <w:rsid w:val="00A76909"/>
    <w:rsid w:val="00A847E6"/>
    <w:rsid w:val="00AC38B7"/>
    <w:rsid w:val="00AC4053"/>
    <w:rsid w:val="00AD1852"/>
    <w:rsid w:val="00AD421B"/>
    <w:rsid w:val="00AF146F"/>
    <w:rsid w:val="00AF2014"/>
    <w:rsid w:val="00B052A5"/>
    <w:rsid w:val="00B05B69"/>
    <w:rsid w:val="00B608A4"/>
    <w:rsid w:val="00B6376B"/>
    <w:rsid w:val="00B672C3"/>
    <w:rsid w:val="00B733F5"/>
    <w:rsid w:val="00B8203D"/>
    <w:rsid w:val="00B87A2C"/>
    <w:rsid w:val="00B906BD"/>
    <w:rsid w:val="00B95743"/>
    <w:rsid w:val="00BA2904"/>
    <w:rsid w:val="00BC5768"/>
    <w:rsid w:val="00BD3976"/>
    <w:rsid w:val="00BF043E"/>
    <w:rsid w:val="00C13C0D"/>
    <w:rsid w:val="00C13C4C"/>
    <w:rsid w:val="00C13C92"/>
    <w:rsid w:val="00C241CC"/>
    <w:rsid w:val="00C3496F"/>
    <w:rsid w:val="00C36D4B"/>
    <w:rsid w:val="00C42C08"/>
    <w:rsid w:val="00C51C44"/>
    <w:rsid w:val="00C53A96"/>
    <w:rsid w:val="00C660BC"/>
    <w:rsid w:val="00C66BDC"/>
    <w:rsid w:val="00C66F67"/>
    <w:rsid w:val="00C67C17"/>
    <w:rsid w:val="00C67EFC"/>
    <w:rsid w:val="00C7056B"/>
    <w:rsid w:val="00C758B9"/>
    <w:rsid w:val="00C8474F"/>
    <w:rsid w:val="00C929B8"/>
    <w:rsid w:val="00CA0838"/>
    <w:rsid w:val="00CA1157"/>
    <w:rsid w:val="00CA2E0F"/>
    <w:rsid w:val="00CB3606"/>
    <w:rsid w:val="00CC5A9C"/>
    <w:rsid w:val="00CD60FB"/>
    <w:rsid w:val="00D155B7"/>
    <w:rsid w:val="00D224AB"/>
    <w:rsid w:val="00D2432F"/>
    <w:rsid w:val="00D30478"/>
    <w:rsid w:val="00D43BC6"/>
    <w:rsid w:val="00D50EDE"/>
    <w:rsid w:val="00D51DCE"/>
    <w:rsid w:val="00D62CEC"/>
    <w:rsid w:val="00D64E6E"/>
    <w:rsid w:val="00D717AC"/>
    <w:rsid w:val="00D71B97"/>
    <w:rsid w:val="00D92989"/>
    <w:rsid w:val="00DA519A"/>
    <w:rsid w:val="00DB254D"/>
    <w:rsid w:val="00DB4AD2"/>
    <w:rsid w:val="00DC6C12"/>
    <w:rsid w:val="00DC7BA1"/>
    <w:rsid w:val="00E107ED"/>
    <w:rsid w:val="00E1657B"/>
    <w:rsid w:val="00E32CD6"/>
    <w:rsid w:val="00E34397"/>
    <w:rsid w:val="00E55DAC"/>
    <w:rsid w:val="00E62E2E"/>
    <w:rsid w:val="00E64B68"/>
    <w:rsid w:val="00E65E80"/>
    <w:rsid w:val="00E66C33"/>
    <w:rsid w:val="00E66D05"/>
    <w:rsid w:val="00E71E9C"/>
    <w:rsid w:val="00E76E1E"/>
    <w:rsid w:val="00E803A3"/>
    <w:rsid w:val="00E82C1B"/>
    <w:rsid w:val="00E84960"/>
    <w:rsid w:val="00E87E13"/>
    <w:rsid w:val="00EA5F60"/>
    <w:rsid w:val="00EB3BF3"/>
    <w:rsid w:val="00EB7B7B"/>
    <w:rsid w:val="00EC0676"/>
    <w:rsid w:val="00ED1439"/>
    <w:rsid w:val="00ED1D27"/>
    <w:rsid w:val="00ED6B45"/>
    <w:rsid w:val="00EF606C"/>
    <w:rsid w:val="00F022BA"/>
    <w:rsid w:val="00F02379"/>
    <w:rsid w:val="00F1392B"/>
    <w:rsid w:val="00F17149"/>
    <w:rsid w:val="00F21F17"/>
    <w:rsid w:val="00F4075D"/>
    <w:rsid w:val="00F41E00"/>
    <w:rsid w:val="00F57D8C"/>
    <w:rsid w:val="00F64293"/>
    <w:rsid w:val="00F66B6D"/>
    <w:rsid w:val="00F70BD4"/>
    <w:rsid w:val="00F80462"/>
    <w:rsid w:val="00F84DE0"/>
    <w:rsid w:val="00FA19AD"/>
    <w:rsid w:val="00FB0F8C"/>
    <w:rsid w:val="00FB2C90"/>
    <w:rsid w:val="00FB470A"/>
    <w:rsid w:val="00FC1601"/>
    <w:rsid w:val="00FC4203"/>
    <w:rsid w:val="00FC64A0"/>
    <w:rsid w:val="00FD0ACD"/>
    <w:rsid w:val="00FD2B9D"/>
    <w:rsid w:val="00FD5E9D"/>
    <w:rsid w:val="00FD618D"/>
    <w:rsid w:val="00FD6B4E"/>
    <w:rsid w:val="00FE0359"/>
    <w:rsid w:val="00FF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F8C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A3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">
    <w:name w:val="Tabellentext"/>
    <w:basedOn w:val="Standard"/>
    <w:rsid w:val="00FD2B9D"/>
    <w:pPr>
      <w:spacing w:before="40"/>
    </w:pPr>
    <w:rPr>
      <w:rFonts w:ascii="Arial" w:eastAsia="Times New Roman" w:hAnsi="Arial" w:cs="Times New Roman"/>
      <w:sz w:val="18"/>
      <w:szCs w:val="20"/>
      <w:lang w:eastAsia="de-DE"/>
    </w:rPr>
  </w:style>
  <w:style w:type="character" w:styleId="Hyperlink">
    <w:name w:val="Hyperlink"/>
    <w:basedOn w:val="Absatz-Standardschriftart"/>
    <w:rsid w:val="00FD2B9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7E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7E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E7403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0E74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403"/>
  </w:style>
  <w:style w:type="paragraph" w:styleId="StandardWeb">
    <w:name w:val="Normal (Web)"/>
    <w:basedOn w:val="Standard"/>
    <w:uiPriority w:val="99"/>
    <w:unhideWhenUsed/>
    <w:rsid w:val="005647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075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756B"/>
  </w:style>
  <w:style w:type="paragraph" w:customStyle="1" w:styleId="H2">
    <w:name w:val="H2"/>
    <w:basedOn w:val="Standard"/>
    <w:next w:val="Standard"/>
    <w:rsid w:val="00EB3BF3"/>
    <w:pPr>
      <w:keepNext/>
      <w:snapToGrid w:val="0"/>
      <w:spacing w:before="100" w:after="100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66B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6BD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6B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6B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6BD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A3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">
    <w:name w:val="Tabellentext"/>
    <w:basedOn w:val="Standard"/>
    <w:rsid w:val="00FD2B9D"/>
    <w:pPr>
      <w:spacing w:before="40"/>
    </w:pPr>
    <w:rPr>
      <w:rFonts w:ascii="Arial" w:eastAsia="Times New Roman" w:hAnsi="Arial" w:cs="Times New Roman"/>
      <w:sz w:val="18"/>
      <w:szCs w:val="20"/>
      <w:lang w:eastAsia="de-DE"/>
    </w:rPr>
  </w:style>
  <w:style w:type="character" w:styleId="Hyperlink">
    <w:name w:val="Hyperlink"/>
    <w:basedOn w:val="Absatz-Standardschriftart"/>
    <w:rsid w:val="00FD2B9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7E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7E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E7403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0E74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403"/>
  </w:style>
  <w:style w:type="paragraph" w:styleId="StandardWeb">
    <w:name w:val="Normal (Web)"/>
    <w:basedOn w:val="Standard"/>
    <w:uiPriority w:val="99"/>
    <w:unhideWhenUsed/>
    <w:rsid w:val="005647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075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756B"/>
  </w:style>
  <w:style w:type="paragraph" w:customStyle="1" w:styleId="H2">
    <w:name w:val="H2"/>
    <w:basedOn w:val="Standard"/>
    <w:next w:val="Standard"/>
    <w:rsid w:val="00EB3BF3"/>
    <w:pPr>
      <w:keepNext/>
      <w:snapToGrid w:val="0"/>
      <w:spacing w:before="100" w:after="100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66B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6BD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6B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6B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6B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ststelle@ldi.nrw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ldi.nrw.de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datenschutzbeauftragter@rhein-sieg-kreis.de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4713C-70A0-440A-8AD8-8CC5E0175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6EDEC3E5.dotm</Template>
  <TotalTime>0</TotalTime>
  <Pages>2</Pages>
  <Words>610</Words>
  <Characters>3849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Rhein-Sieg-Kreis</Company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Zulauf, Helmut</dc:creator>
  <cp:lastModifiedBy>klein, klaus-dieter</cp:lastModifiedBy>
  <cp:revision>2</cp:revision>
  <cp:lastPrinted>2018-06-18T11:38:00Z</cp:lastPrinted>
  <dcterms:created xsi:type="dcterms:W3CDTF">2018-06-18T11:48:00Z</dcterms:created>
  <dcterms:modified xsi:type="dcterms:W3CDTF">2018-06-18T11:48:00Z</dcterms:modified>
</cp:coreProperties>
</file>